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49B" w:rsidRDefault="00FE149B" w:rsidP="00054001">
      <w:pPr>
        <w:spacing w:after="0"/>
        <w:ind w:firstLine="510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Директору </w:t>
      </w:r>
    </w:p>
    <w:p w:rsidR="00FE149B" w:rsidRDefault="00FE149B" w:rsidP="000432DF">
      <w:pPr>
        <w:spacing w:after="0"/>
        <w:ind w:firstLine="510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МБУДО «</w:t>
      </w:r>
      <w:r w:rsidRPr="000432DF">
        <w:rPr>
          <w:rFonts w:ascii="Times New Roman" w:hAnsi="Times New Roman"/>
          <w:sz w:val="28"/>
          <w:szCs w:val="28"/>
        </w:rPr>
        <w:t>СДЮТиЭ</w:t>
      </w:r>
      <w:r>
        <w:rPr>
          <w:rFonts w:ascii="Times New Roman" w:hAnsi="Times New Roman"/>
          <w:sz w:val="28"/>
          <w:szCs w:val="28"/>
        </w:rPr>
        <w:t xml:space="preserve">» </w:t>
      </w:r>
    </w:p>
    <w:p w:rsidR="00FE149B" w:rsidRDefault="00FE149B" w:rsidP="000432DF">
      <w:pPr>
        <w:spacing w:after="0"/>
        <w:ind w:firstLine="510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Советского ра</w:t>
      </w:r>
      <w:r>
        <w:rPr>
          <w:rFonts w:ascii="Times New Roman" w:hAnsi="Times New Roman"/>
          <w:sz w:val="28"/>
          <w:szCs w:val="28"/>
        </w:rPr>
        <w:t>й</w:t>
      </w:r>
      <w:r>
        <w:rPr>
          <w:rFonts w:ascii="Times New Roman" w:hAnsi="Times New Roman"/>
          <w:sz w:val="28"/>
          <w:szCs w:val="28"/>
        </w:rPr>
        <w:t>она г. Казани</w:t>
      </w:r>
    </w:p>
    <w:p w:rsidR="00FE149B" w:rsidRDefault="00FE149B" w:rsidP="00054001">
      <w:pPr>
        <w:spacing w:after="0"/>
        <w:ind w:firstLine="510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Бородову И.Л.</w:t>
      </w:r>
    </w:p>
    <w:p w:rsidR="00FE149B" w:rsidRDefault="00FE149B" w:rsidP="00054001">
      <w:pPr>
        <w:spacing w:after="0"/>
        <w:ind w:firstLine="510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_____________________________</w:t>
      </w:r>
    </w:p>
    <w:p w:rsidR="00FE149B" w:rsidRDefault="00FE149B" w:rsidP="00054001">
      <w:pPr>
        <w:spacing w:after="0"/>
        <w:ind w:firstLine="5103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(ФИО родителя/законного представителя ребенка)</w:t>
      </w:r>
    </w:p>
    <w:p w:rsidR="00FE149B" w:rsidRDefault="00FE149B" w:rsidP="00054001">
      <w:pPr>
        <w:spacing w:after="0"/>
        <w:ind w:firstLine="5103"/>
        <w:jc w:val="both"/>
        <w:rPr>
          <w:rFonts w:ascii="Times New Roman" w:hAnsi="Times New Roman"/>
          <w:sz w:val="18"/>
          <w:szCs w:val="18"/>
        </w:rPr>
      </w:pPr>
    </w:p>
    <w:p w:rsidR="00FE149B" w:rsidRDefault="00FE149B" w:rsidP="00054001">
      <w:pPr>
        <w:spacing w:after="0"/>
        <w:ind w:firstLine="5103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__________________________________________________</w:t>
      </w:r>
    </w:p>
    <w:p w:rsidR="00FE149B" w:rsidRDefault="00FE149B" w:rsidP="00054001">
      <w:pPr>
        <w:spacing w:after="0"/>
        <w:ind w:firstLine="5103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(контактный тел.)</w:t>
      </w:r>
    </w:p>
    <w:p w:rsidR="00FE149B" w:rsidRDefault="00FE149B" w:rsidP="00054001">
      <w:pPr>
        <w:spacing w:after="0"/>
        <w:ind w:firstLine="5103"/>
        <w:jc w:val="center"/>
        <w:rPr>
          <w:rFonts w:ascii="Times New Roman" w:hAnsi="Times New Roman"/>
          <w:sz w:val="18"/>
          <w:szCs w:val="18"/>
        </w:rPr>
      </w:pPr>
    </w:p>
    <w:p w:rsidR="00FE149B" w:rsidRDefault="00FE149B" w:rsidP="00054001">
      <w:pPr>
        <w:spacing w:after="0"/>
        <w:ind w:firstLine="5103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__________________________________________________</w:t>
      </w:r>
    </w:p>
    <w:p w:rsidR="00FE149B" w:rsidRPr="00054001" w:rsidRDefault="00FE149B" w:rsidP="00054001">
      <w:pPr>
        <w:spacing w:after="0"/>
        <w:ind w:firstLine="5103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(электронная почта)</w:t>
      </w:r>
    </w:p>
    <w:p w:rsidR="00FE149B" w:rsidRDefault="00FE149B" w:rsidP="00054001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FE149B" w:rsidRDefault="00FE149B" w:rsidP="0005400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FE149B" w:rsidRDefault="00FE149B" w:rsidP="0005400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Заявление</w:t>
      </w:r>
    </w:p>
    <w:p w:rsidR="00FE149B" w:rsidRDefault="00FE149B" w:rsidP="0005400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FE149B" w:rsidRDefault="00FE149B" w:rsidP="0005400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FE149B" w:rsidRDefault="00FE149B" w:rsidP="0005400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связи с введением режима свободного посещения учебных занятий СДЮТиЭ уведомляю Вас о том, что мой ребенок</w:t>
      </w:r>
    </w:p>
    <w:p w:rsidR="00FE149B" w:rsidRDefault="00FE149B" w:rsidP="0005400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_________________________________________________________________,</w:t>
      </w:r>
    </w:p>
    <w:p w:rsidR="00FE149B" w:rsidRDefault="00FE149B" w:rsidP="00054001">
      <w:pPr>
        <w:spacing w:after="0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(ФИО обучающегося)</w:t>
      </w:r>
    </w:p>
    <w:p w:rsidR="00FE149B" w:rsidRDefault="00FE149B" w:rsidP="00054001">
      <w:pPr>
        <w:spacing w:after="0"/>
        <w:jc w:val="center"/>
        <w:rPr>
          <w:rFonts w:ascii="Times New Roman" w:hAnsi="Times New Roman"/>
          <w:sz w:val="18"/>
          <w:szCs w:val="18"/>
        </w:rPr>
      </w:pPr>
    </w:p>
    <w:p w:rsidR="00FE149B" w:rsidRDefault="00FE149B" w:rsidP="0005400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учащийся объединения _____________________________________________</w:t>
      </w:r>
    </w:p>
    <w:p w:rsidR="00FE149B" w:rsidRDefault="00FE149B" w:rsidP="0005400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не будет посещать учебные занятия «СДЮТиЭ» в период с 1 апреля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2020 года по _____________2020 года. Ответственность за жизнь и здоровье своего р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бенка беру на себя.</w:t>
      </w:r>
    </w:p>
    <w:p w:rsidR="00FE149B" w:rsidRDefault="00FE149B" w:rsidP="00054001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FE149B" w:rsidRDefault="00FE149B" w:rsidP="00FB09E8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Гарантирую создание условий для обучения ребенка в дистанционном режиме и выполнения им заданий, назначенных педагогическим работником.</w:t>
      </w:r>
    </w:p>
    <w:p w:rsidR="00FE149B" w:rsidRDefault="00FE149B" w:rsidP="00FB09E8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E149B" w:rsidRDefault="00FE149B" w:rsidP="00FB09E8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E149B" w:rsidRDefault="00FE149B" w:rsidP="00FB09E8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E149B" w:rsidRDefault="00FE149B" w:rsidP="00FB09E8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____________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______________________</w:t>
      </w:r>
    </w:p>
    <w:p w:rsidR="00FE149B" w:rsidRPr="00FB09E8" w:rsidRDefault="00FE149B" w:rsidP="00FB09E8">
      <w:pPr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(дата)</w:t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  <w:t>(подпись)</w:t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  <w:t>(расшифровка)</w:t>
      </w:r>
    </w:p>
    <w:sectPr w:rsidR="00FE149B" w:rsidRPr="00FB09E8" w:rsidSect="0005400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5B69"/>
    <w:rsid w:val="000432DF"/>
    <w:rsid w:val="00054001"/>
    <w:rsid w:val="0012235B"/>
    <w:rsid w:val="001D154A"/>
    <w:rsid w:val="00211567"/>
    <w:rsid w:val="00291104"/>
    <w:rsid w:val="004E5946"/>
    <w:rsid w:val="00715BE9"/>
    <w:rsid w:val="00CA2956"/>
    <w:rsid w:val="00DA5B69"/>
    <w:rsid w:val="00DB69D4"/>
    <w:rsid w:val="00FB09E8"/>
    <w:rsid w:val="00FE1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BE9"/>
    <w:pPr>
      <w:spacing w:after="200" w:line="276" w:lineRule="auto"/>
    </w:pPr>
    <w:rPr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143</Words>
  <Characters>819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Директору </dc:title>
  <dc:subject/>
  <dc:creator>priem</dc:creator>
  <cp:keywords/>
  <dc:description/>
  <cp:lastModifiedBy>Bob Braun</cp:lastModifiedBy>
  <cp:revision>2</cp:revision>
  <dcterms:created xsi:type="dcterms:W3CDTF">2020-04-01T12:34:00Z</dcterms:created>
  <dcterms:modified xsi:type="dcterms:W3CDTF">2020-04-01T12:34:00Z</dcterms:modified>
</cp:coreProperties>
</file>